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188"/>
        <w:gridCol w:w="854"/>
        <w:gridCol w:w="2848"/>
      </w:tblGrid>
      <w:tr w:rsidR="002E4AFC" w:rsidRPr="002E4AFC" w14:paraId="1DC40768" w14:textId="77777777" w:rsidTr="006E23B3">
        <w:trPr>
          <w:trHeight w:val="2178"/>
          <w:jc w:val="center"/>
        </w:trPr>
        <w:tc>
          <w:tcPr>
            <w:tcW w:w="7289" w:type="dxa"/>
            <w:gridSpan w:val="2"/>
          </w:tcPr>
          <w:p w14:paraId="49A13DF1" w14:textId="587AB37E" w:rsidR="002E4AFC" w:rsidRPr="002E4AFC" w:rsidRDefault="001976F9" w:rsidP="002E4AFC">
            <w:pPr>
              <w:pStyle w:val="Title"/>
            </w:pPr>
            <w:sdt>
              <w:sdtPr>
                <w:id w:val="-1625693074"/>
                <w:placeholder>
                  <w:docPart w:val="48DBE123C2624E77BD8666903144F0F9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t>[First Name]</w:t>
                </w:r>
              </w:sdtContent>
            </w:sdt>
            <w:r w:rsidR="002E4AFC" w:rsidRPr="002E4AFC">
              <w:br/>
            </w:r>
            <w:sdt>
              <w:sdtPr>
                <w:id w:val="1980958706"/>
                <w:placeholder>
                  <w:docPart w:val="0568FE50388D45A9BF9E81413C61C7F5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t>[Surname]</w:t>
                </w:r>
              </w:sdtContent>
            </w:sdt>
          </w:p>
        </w:tc>
        <w:tc>
          <w:tcPr>
            <w:tcW w:w="2935" w:type="dxa"/>
            <w:vMerge w:val="restart"/>
            <w:vAlign w:val="bottom"/>
          </w:tcPr>
          <w:p w14:paraId="49D22436" w14:textId="2CFCBFF0" w:rsidR="002E4AFC" w:rsidRPr="002E4AFC" w:rsidRDefault="002E4AFC" w:rsidP="002E4AF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004E4D4" wp14:editId="3402DFA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563245</wp:posOffset>
                  </wp:positionV>
                  <wp:extent cx="1562100" cy="1562100"/>
                  <wp:effectExtent l="57150" t="57150" r="57150" b="57150"/>
                  <wp:wrapNone/>
                  <wp:docPr id="10" name="Picture 19" descr="Photo. Headsho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4AFC" w:rsidRPr="002E4AFC" w14:paraId="5904B5F6" w14:textId="77777777" w:rsidTr="002E4AFC">
        <w:trPr>
          <w:trHeight w:val="1262"/>
          <w:jc w:val="center"/>
        </w:trPr>
        <w:tc>
          <w:tcPr>
            <w:tcW w:w="6397" w:type="dxa"/>
          </w:tcPr>
          <w:p w14:paraId="045CE7D1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92" w:type="dxa"/>
          </w:tcPr>
          <w:p w14:paraId="7B35F7E4" w14:textId="1015BCE8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35" w:type="dxa"/>
            <w:vMerge/>
          </w:tcPr>
          <w:p w14:paraId="6073E428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2E4AFC" w14:paraId="6D4A765F" w14:textId="77777777" w:rsidTr="002E4AFC">
        <w:trPr>
          <w:trHeight w:val="982"/>
          <w:jc w:val="center"/>
        </w:trPr>
        <w:tc>
          <w:tcPr>
            <w:tcW w:w="6397" w:type="dxa"/>
            <w:vMerge w:val="restart"/>
          </w:tcPr>
          <w:p w14:paraId="24C579A2" w14:textId="243D59C9" w:rsidR="006E23B3" w:rsidRDefault="00C27DAE" w:rsidP="006E23B3">
            <w:pPr>
              <w:pStyle w:val="Heading2"/>
            </w:pPr>
            <w:r>
              <w:t>OVER VIEW</w:t>
            </w:r>
          </w:p>
          <w:p w14:paraId="016AA693" w14:textId="49CC63C0" w:rsidR="00C27DAE" w:rsidRDefault="00C27DAE" w:rsidP="006E23B3">
            <w:bookmarkStart w:id="0" w:name="_GoBack"/>
            <w:bookmarkEnd w:id="0"/>
          </w:p>
          <w:p w14:paraId="59FF39C8" w14:textId="77777777" w:rsidR="00953A14" w:rsidRDefault="00953A14" w:rsidP="006E23B3"/>
          <w:p w14:paraId="51E90EF4" w14:textId="74EF8A11" w:rsidR="00C27DAE" w:rsidRDefault="00C27DAE" w:rsidP="006E23B3"/>
          <w:p w14:paraId="2490AFCE" w14:textId="5DB52E9A" w:rsidR="00C27DAE" w:rsidRDefault="00C27DAE" w:rsidP="006E23B3"/>
          <w:p w14:paraId="0AC9AFB4" w14:textId="76663320" w:rsidR="00C27DAE" w:rsidRDefault="00C27DAE" w:rsidP="006E23B3"/>
          <w:p w14:paraId="49C44F4E" w14:textId="77777777" w:rsidR="00C27DAE" w:rsidRDefault="00C27DAE" w:rsidP="006E23B3"/>
          <w:p w14:paraId="2A40ABBD" w14:textId="52DF2C81" w:rsidR="006E23B3" w:rsidRDefault="00C27DAE" w:rsidP="006E23B3">
            <w:pPr>
              <w:pStyle w:val="Heading2"/>
            </w:pPr>
            <w:r>
              <w:t>EDUCATION</w:t>
            </w:r>
          </w:p>
          <w:p w14:paraId="0E094270" w14:textId="77777777" w:rsidR="006E23B3" w:rsidRPr="000F7D04" w:rsidRDefault="001976F9" w:rsidP="006E23B3">
            <w:sdt>
              <w:sdtPr>
                <w:id w:val="245614494"/>
                <w:placeholder>
                  <w:docPart w:val="EBCE6AF4FA0E4582BB3D5A5BB8479493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837E03">
                  <w:t>[School Name]</w:t>
                </w:r>
              </w:sdtContent>
            </w:sdt>
            <w:r w:rsidR="006E23B3" w:rsidRPr="000F7D04">
              <w:t xml:space="preserve">, </w:t>
            </w:r>
            <w:sdt>
              <w:sdtPr>
                <w:id w:val="141007519"/>
                <w:placeholder>
                  <w:docPart w:val="FC3AD1A3D74F4777883046DBC0E8C50B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0F7D04">
                  <w:t>[City, State]</w:t>
                </w:r>
              </w:sdtContent>
            </w:sdt>
          </w:p>
          <w:sdt>
            <w:sdtPr>
              <w:id w:val="-1240391264"/>
              <w:placeholder>
                <w:docPart w:val="64BCE41575F14A769119BD55DF3A1A47"/>
              </w:placeholder>
              <w:temporary/>
              <w:showingPlcHdr/>
              <w15:appearance w15:val="hidden"/>
            </w:sdtPr>
            <w:sdtEndPr/>
            <w:sdtContent>
              <w:p w14:paraId="14466ED3" w14:textId="77777777" w:rsidR="006E23B3" w:rsidRDefault="006E23B3" w:rsidP="006E23B3">
                <w:pPr>
                  <w:pStyle w:val="ListBullet"/>
                  <w:numPr>
                    <w:ilvl w:val="0"/>
                    <w:numId w:val="23"/>
                  </w:numPr>
                </w:pPr>
                <w:r w:rsidRPr="000F7D04">
                  <w:t>[You might want to include your GPA here and a brief summary of relevant coursework,</w:t>
                </w:r>
                <w:r>
                  <w:t xml:space="preserve"> </w:t>
                </w:r>
                <w:r w:rsidRPr="000F7D04">
                  <w:t>awards, and honors.]</w:t>
                </w:r>
              </w:p>
            </w:sdtContent>
          </w:sdt>
          <w:p w14:paraId="6D16479A" w14:textId="77777777" w:rsidR="006E23B3" w:rsidRDefault="006E23B3" w:rsidP="006E23B3"/>
          <w:p w14:paraId="0AC5CC92" w14:textId="7761AF10" w:rsidR="006E23B3" w:rsidRPr="000F7D04" w:rsidRDefault="00C27DAE" w:rsidP="006E23B3">
            <w:pPr>
              <w:pStyle w:val="Heading2"/>
            </w:pPr>
            <w:r>
              <w:t>FAMILY DETAILS</w:t>
            </w:r>
          </w:p>
          <w:p w14:paraId="130AFEF3" w14:textId="34D8F31C" w:rsidR="006E23B3" w:rsidRDefault="00C27DAE" w:rsidP="006E23B3">
            <w:pPr>
              <w:pStyle w:val="Heading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1F355DD" wp14:editId="2CECC36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26670</wp:posOffset>
                      </wp:positionV>
                      <wp:extent cx="3762375" cy="3305175"/>
                      <wp:effectExtent l="0" t="0" r="9525" b="952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2375" cy="3305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93B977" w14:textId="3A02E1DD" w:rsidR="00C27DAE" w:rsidRDefault="00C27DAE" w:rsidP="00C27DAE">
                                  <w:pPr>
                                    <w:spacing w:line="360" w:lineRule="auto"/>
                                  </w:pPr>
                                  <w:r>
                                    <w:t>Father’s Name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:</w:t>
                                  </w:r>
                                  <w:r>
                                    <w:tab/>
                                    <w:t>Rohit Kumar</w:t>
                                  </w:r>
                                </w:p>
                                <w:p w14:paraId="53EA61A7" w14:textId="3665FC8B" w:rsidR="00C27DAE" w:rsidRDefault="00C27DAE" w:rsidP="00C27DAE">
                                  <w:pPr>
                                    <w:spacing w:line="360" w:lineRule="auto"/>
                                  </w:pPr>
                                  <w:r>
                                    <w:t>Father’s Occupation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:</w:t>
                                  </w:r>
                                  <w:r>
                                    <w:tab/>
                                    <w:t>Lawyer</w:t>
                                  </w:r>
                                </w:p>
                                <w:p w14:paraId="1ADA317E" w14:textId="0B70F722" w:rsidR="00C27DAE" w:rsidRDefault="00C27DAE" w:rsidP="00C27DAE">
                                  <w:pPr>
                                    <w:spacing w:line="360" w:lineRule="auto"/>
                                  </w:pPr>
                                  <w:r>
                                    <w:t>Mother’s Name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:</w:t>
                                  </w:r>
                                  <w:r>
                                    <w:tab/>
                                    <w:t>Aishwarya Kumar</w:t>
                                  </w:r>
                                </w:p>
                                <w:p w14:paraId="624AE072" w14:textId="3ECB10F8" w:rsidR="00C27DAE" w:rsidRDefault="00C27DAE" w:rsidP="00C27DAE">
                                  <w:pPr>
                                    <w:spacing w:line="360" w:lineRule="auto"/>
                                  </w:pPr>
                                  <w:r>
                                    <w:t>Mother’s Occupation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:</w:t>
                                  </w:r>
                                  <w:r>
                                    <w:tab/>
                                    <w:t>Lawyer</w:t>
                                  </w:r>
                                </w:p>
                                <w:p w14:paraId="1BB9C36F" w14:textId="74CB2E14" w:rsidR="00C27DAE" w:rsidRDefault="00C27DAE" w:rsidP="00C27DAE">
                                  <w:pPr>
                                    <w:spacing w:line="360" w:lineRule="auto"/>
                                  </w:pPr>
                                  <w:r>
                                    <w:t>Family Type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:</w:t>
                                  </w:r>
                                  <w:r>
                                    <w:tab/>
                                    <w:t>Joint</w:t>
                                  </w:r>
                                </w:p>
                                <w:p w14:paraId="4224E475" w14:textId="19E7220D" w:rsidR="00C27DAE" w:rsidRDefault="00C27DAE" w:rsidP="00C27DAE">
                                  <w:pPr>
                                    <w:spacing w:line="360" w:lineRule="auto"/>
                                  </w:pPr>
                                  <w:r>
                                    <w:t>Family Status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:</w:t>
                                  </w:r>
                                  <w:r>
                                    <w:tab/>
                                    <w:t>Upper Class</w:t>
                                  </w:r>
                                </w:p>
                                <w:p w14:paraId="350B406D" w14:textId="75A6EA4C" w:rsidR="00C27DAE" w:rsidRDefault="00C27DAE" w:rsidP="00C27DAE">
                                  <w:pPr>
                                    <w:spacing w:line="360" w:lineRule="auto"/>
                                  </w:pPr>
                                  <w:r>
                                    <w:t>Siblings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:</w:t>
                                  </w:r>
                                  <w:r>
                                    <w:tab/>
                                    <w:t>4</w:t>
                                  </w:r>
                                </w:p>
                                <w:p w14:paraId="25CDD746" w14:textId="4324E753" w:rsidR="00C27DAE" w:rsidRDefault="00C27DAE" w:rsidP="00C27DAE">
                                  <w:pPr>
                                    <w:spacing w:line="360" w:lineRule="auto"/>
                                  </w:pPr>
                                  <w:r>
                                    <w:t>Younger/Elder Brother</w:t>
                                  </w:r>
                                  <w:r>
                                    <w:tab/>
                                    <w:t>:</w:t>
                                  </w:r>
                                  <w:r>
                                    <w:tab/>
                                    <w:t>1</w:t>
                                  </w:r>
                                </w:p>
                                <w:p w14:paraId="62A3030B" w14:textId="05DC0D82" w:rsidR="00C27DAE" w:rsidRDefault="00C27DAE" w:rsidP="00C27DAE">
                                  <w:pPr>
                                    <w:spacing w:line="360" w:lineRule="auto"/>
                                  </w:pPr>
                                  <w:r>
                                    <w:t>Younger/Elder Sister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:</w:t>
                                  </w:r>
                                  <w:r>
                                    <w:tab/>
                                    <w:t>2</w:t>
                                  </w:r>
                                </w:p>
                                <w:p w14:paraId="2BD804C4" w14:textId="7D3FCAC0" w:rsidR="00C27DAE" w:rsidRDefault="00C27DAE" w:rsidP="00C27DAE">
                                  <w:pPr>
                                    <w:spacing w:line="360" w:lineRule="auto"/>
                                  </w:pPr>
                                  <w:r>
                                    <w:t xml:space="preserve">Paternal Uncle 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:</w:t>
                                  </w:r>
                                  <w:r>
                                    <w:tab/>
                                    <w:t>2</w:t>
                                  </w:r>
                                </w:p>
                                <w:p w14:paraId="26A12D3B" w14:textId="52D641BF" w:rsidR="00C27DAE" w:rsidRDefault="00C27DAE" w:rsidP="00C27DAE">
                                  <w:pPr>
                                    <w:spacing w:line="360" w:lineRule="auto"/>
                                  </w:pPr>
                                  <w:r>
                                    <w:t>Paternal Aunt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:</w:t>
                                  </w:r>
                                  <w:r>
                                    <w:tab/>
                                    <w:t>2</w:t>
                                  </w:r>
                                </w:p>
                                <w:p w14:paraId="18DF2AF4" w14:textId="5B353F81" w:rsidR="00C27DAE" w:rsidRDefault="00C27DAE" w:rsidP="00C27DAE">
                                  <w:pPr>
                                    <w:spacing w:line="360" w:lineRule="auto"/>
                                  </w:pPr>
                                  <w:r>
                                    <w:t xml:space="preserve">Maternal Uncle 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:</w:t>
                                  </w:r>
                                  <w:r>
                                    <w:tab/>
                                    <w:t>-</w:t>
                                  </w:r>
                                </w:p>
                                <w:p w14:paraId="03031FF9" w14:textId="2C2E8A4F" w:rsidR="00C27DAE" w:rsidRDefault="00C27DAE" w:rsidP="00C27DAE">
                                  <w:pPr>
                                    <w:spacing w:line="360" w:lineRule="auto"/>
                                  </w:pPr>
                                  <w:r>
                                    <w:t>Maternal Aunt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:</w:t>
                                  </w:r>
                                  <w:r>
                                    <w:tab/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1F355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-.3pt;margin-top:2.1pt;width:296.25pt;height:26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" fillcolor="white [3201]" stroked="f" strokeweight=".5pt">
                      <v:textbox>
                        <w:txbxContent>
                          <w:p w14:paraId="4793B977" w14:textId="3A02E1DD" w:rsidR="00C27DAE" w:rsidRDefault="00C27DAE" w:rsidP="00C27DAE">
                            <w:pPr>
                              <w:spacing w:line="360" w:lineRule="auto"/>
                            </w:pPr>
                            <w:r>
                              <w:t>Father’s Name</w:t>
                            </w:r>
                            <w:r>
                              <w:tab/>
                            </w:r>
                            <w:r>
                              <w:tab/>
                              <w:t>:</w:t>
                            </w:r>
                            <w:r>
                              <w:tab/>
                              <w:t>Rohit Kumar</w:t>
                            </w:r>
                          </w:p>
                          <w:p w14:paraId="53EA61A7" w14:textId="3665FC8B" w:rsidR="00C27DAE" w:rsidRDefault="00C27DAE" w:rsidP="00C27DAE">
                            <w:pPr>
                              <w:spacing w:line="360" w:lineRule="auto"/>
                            </w:pPr>
                            <w:r>
                              <w:t>Father’s Occupation</w:t>
                            </w:r>
                            <w:r>
                              <w:tab/>
                            </w:r>
                            <w:r>
                              <w:tab/>
                              <w:t>:</w:t>
                            </w:r>
                            <w:r>
                              <w:tab/>
                              <w:t>Lawyer</w:t>
                            </w:r>
                          </w:p>
                          <w:p w14:paraId="1ADA317E" w14:textId="0B70F722" w:rsidR="00C27DAE" w:rsidRDefault="00C27DAE" w:rsidP="00C27DAE">
                            <w:pPr>
                              <w:spacing w:line="360" w:lineRule="auto"/>
                            </w:pPr>
                            <w:r>
                              <w:t>Mother’s Name</w:t>
                            </w:r>
                            <w:r>
                              <w:tab/>
                            </w:r>
                            <w:r>
                              <w:tab/>
                              <w:t>:</w:t>
                            </w:r>
                            <w:r>
                              <w:tab/>
                              <w:t>Aishwarya Kumar</w:t>
                            </w:r>
                          </w:p>
                          <w:p w14:paraId="624AE072" w14:textId="3ECB10F8" w:rsidR="00C27DAE" w:rsidRDefault="00C27DAE" w:rsidP="00C27DAE">
                            <w:pPr>
                              <w:spacing w:line="360" w:lineRule="auto"/>
                            </w:pPr>
                            <w:r>
                              <w:t>Mother’s Occupation</w:t>
                            </w:r>
                            <w:r>
                              <w:tab/>
                            </w:r>
                            <w:r>
                              <w:tab/>
                              <w:t>:</w:t>
                            </w:r>
                            <w:r>
                              <w:tab/>
                              <w:t>Lawyer</w:t>
                            </w:r>
                          </w:p>
                          <w:p w14:paraId="1BB9C36F" w14:textId="74CB2E14" w:rsidR="00C27DAE" w:rsidRDefault="00C27DAE" w:rsidP="00C27DAE">
                            <w:pPr>
                              <w:spacing w:line="360" w:lineRule="auto"/>
                            </w:pPr>
                            <w:r>
                              <w:t>Family Type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:</w:t>
                            </w:r>
                            <w:r>
                              <w:tab/>
                              <w:t>Joint</w:t>
                            </w:r>
                          </w:p>
                          <w:p w14:paraId="4224E475" w14:textId="19E7220D" w:rsidR="00C27DAE" w:rsidRDefault="00C27DAE" w:rsidP="00C27DAE">
                            <w:pPr>
                              <w:spacing w:line="360" w:lineRule="auto"/>
                            </w:pPr>
                            <w:r>
                              <w:t>Family Status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:</w:t>
                            </w:r>
                            <w:r>
                              <w:tab/>
                              <w:t>Upper Class</w:t>
                            </w:r>
                          </w:p>
                          <w:p w14:paraId="350B406D" w14:textId="75A6EA4C" w:rsidR="00C27DAE" w:rsidRDefault="00C27DAE" w:rsidP="00C27DAE">
                            <w:pPr>
                              <w:spacing w:line="360" w:lineRule="auto"/>
                            </w:pPr>
                            <w:r>
                              <w:t>Siblings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:</w:t>
                            </w:r>
                            <w:r>
                              <w:tab/>
                              <w:t>4</w:t>
                            </w:r>
                          </w:p>
                          <w:p w14:paraId="25CDD746" w14:textId="4324E753" w:rsidR="00C27DAE" w:rsidRDefault="00C27DAE" w:rsidP="00C27DAE">
                            <w:pPr>
                              <w:spacing w:line="360" w:lineRule="auto"/>
                            </w:pPr>
                            <w:r>
                              <w:t>Younger/Elder Brother</w:t>
                            </w:r>
                            <w:r>
                              <w:tab/>
                              <w:t>:</w:t>
                            </w:r>
                            <w:r>
                              <w:tab/>
                              <w:t>1</w:t>
                            </w:r>
                          </w:p>
                          <w:p w14:paraId="62A3030B" w14:textId="05DC0D82" w:rsidR="00C27DAE" w:rsidRDefault="00C27DAE" w:rsidP="00C27DAE">
                            <w:pPr>
                              <w:spacing w:line="360" w:lineRule="auto"/>
                            </w:pPr>
                            <w:r>
                              <w:t>Younger/Elder Sister</w:t>
                            </w:r>
                            <w:r>
                              <w:tab/>
                            </w:r>
                            <w:r>
                              <w:tab/>
                              <w:t>:</w:t>
                            </w:r>
                            <w:r>
                              <w:tab/>
                              <w:t>2</w:t>
                            </w:r>
                          </w:p>
                          <w:p w14:paraId="2BD804C4" w14:textId="7D3FCAC0" w:rsidR="00C27DAE" w:rsidRDefault="00C27DAE" w:rsidP="00C27DAE">
                            <w:pPr>
                              <w:spacing w:line="360" w:lineRule="auto"/>
                            </w:pPr>
                            <w:r>
                              <w:t xml:space="preserve">Paternal Uncle </w:t>
                            </w:r>
                            <w:r>
                              <w:tab/>
                            </w:r>
                            <w:r>
                              <w:tab/>
                              <w:t>:</w:t>
                            </w:r>
                            <w:r>
                              <w:tab/>
                              <w:t>2</w:t>
                            </w:r>
                          </w:p>
                          <w:p w14:paraId="26A12D3B" w14:textId="52D641BF" w:rsidR="00C27DAE" w:rsidRDefault="00C27DAE" w:rsidP="00C27DAE">
                            <w:pPr>
                              <w:spacing w:line="360" w:lineRule="auto"/>
                            </w:pPr>
                            <w:r>
                              <w:t>Paternal Aunt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:</w:t>
                            </w:r>
                            <w:r>
                              <w:tab/>
                              <w:t>2</w:t>
                            </w:r>
                          </w:p>
                          <w:p w14:paraId="18DF2AF4" w14:textId="5B353F81" w:rsidR="00C27DAE" w:rsidRDefault="00C27DAE" w:rsidP="00C27DAE">
                            <w:pPr>
                              <w:spacing w:line="360" w:lineRule="auto"/>
                            </w:pPr>
                            <w:r>
                              <w:t xml:space="preserve">Maternal Uncle </w:t>
                            </w:r>
                            <w:r>
                              <w:tab/>
                            </w:r>
                            <w:r>
                              <w:tab/>
                              <w:t>:</w:t>
                            </w:r>
                            <w:r>
                              <w:tab/>
                              <w:t>-</w:t>
                            </w:r>
                          </w:p>
                          <w:p w14:paraId="03031FF9" w14:textId="2C2E8A4F" w:rsidR="00C27DAE" w:rsidRDefault="00C27DAE" w:rsidP="00C27DAE">
                            <w:pPr>
                              <w:spacing w:line="360" w:lineRule="auto"/>
                            </w:pPr>
                            <w:r>
                              <w:t>Maternal Aunt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:</w:t>
                            </w:r>
                            <w:r>
                              <w:tab/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342837" w14:textId="2BF7939C" w:rsidR="00C27DAE" w:rsidRDefault="00C27DAE" w:rsidP="00C27DAE"/>
          <w:p w14:paraId="53E6820A" w14:textId="4D17A694" w:rsidR="00C27DAE" w:rsidRDefault="00C27DAE" w:rsidP="00C27DAE"/>
          <w:p w14:paraId="1F5E59A7" w14:textId="01A22600" w:rsidR="00C27DAE" w:rsidRDefault="00C27DAE" w:rsidP="00C27DAE"/>
          <w:p w14:paraId="449888AB" w14:textId="2ABFEA94" w:rsidR="00C27DAE" w:rsidRDefault="00C27DAE" w:rsidP="00C27DAE"/>
          <w:p w14:paraId="1F9708A2" w14:textId="0032F2AA" w:rsidR="00C27DAE" w:rsidRDefault="00C27DAE" w:rsidP="00C27DAE"/>
          <w:p w14:paraId="3D9425FF" w14:textId="778270FD" w:rsidR="00C27DAE" w:rsidRDefault="00C27DAE" w:rsidP="00C27DAE"/>
          <w:p w14:paraId="6235A1D4" w14:textId="3E8E2F09" w:rsidR="00C27DAE" w:rsidRDefault="00C27DAE" w:rsidP="00C27DAE"/>
          <w:p w14:paraId="6FAF511F" w14:textId="33C7FED5" w:rsidR="00C27DAE" w:rsidRDefault="00C27DAE" w:rsidP="00C27DAE"/>
          <w:p w14:paraId="1A8812DD" w14:textId="714867D2" w:rsidR="00C27DAE" w:rsidRDefault="00C27DAE" w:rsidP="00C27DAE"/>
          <w:p w14:paraId="01C3E4B2" w14:textId="53292873" w:rsidR="00C27DAE" w:rsidRDefault="00C27DAE" w:rsidP="00C27DAE"/>
          <w:p w14:paraId="6D01AEED" w14:textId="74A0A132" w:rsidR="00C27DAE" w:rsidRDefault="00C27DAE" w:rsidP="00C27DAE"/>
          <w:p w14:paraId="5154F8F8" w14:textId="43E01B09" w:rsidR="00C27DAE" w:rsidRDefault="00C27DAE" w:rsidP="00C27DAE"/>
          <w:p w14:paraId="0779F30D" w14:textId="6C6DF7D6" w:rsidR="00C27DAE" w:rsidRDefault="00C27DAE" w:rsidP="00C27DAE"/>
          <w:p w14:paraId="51C9BCD6" w14:textId="435E2D64" w:rsidR="00C27DAE" w:rsidRDefault="00C27DAE" w:rsidP="00C27DAE"/>
          <w:p w14:paraId="0F003264" w14:textId="1599F0BC" w:rsidR="00C27DAE" w:rsidRDefault="00C27DAE" w:rsidP="00C27DAE"/>
          <w:p w14:paraId="4DB51DEF" w14:textId="384A3829" w:rsidR="00C27DAE" w:rsidRDefault="00C27DAE" w:rsidP="00C27DAE"/>
          <w:p w14:paraId="12594AAC" w14:textId="069270CB" w:rsidR="00C27DAE" w:rsidRDefault="00C27DAE" w:rsidP="00C27DAE"/>
          <w:p w14:paraId="3AFDDA16" w14:textId="37A45CA1" w:rsidR="00C27DAE" w:rsidRDefault="00C27DAE" w:rsidP="00C27DAE"/>
          <w:p w14:paraId="37824FC6" w14:textId="77777777" w:rsidR="00C27DAE" w:rsidRPr="00C27DAE" w:rsidRDefault="00C27DAE" w:rsidP="00C27DAE"/>
          <w:p w14:paraId="5BCF79C1" w14:textId="77777777" w:rsidR="006E23B3" w:rsidRDefault="006E23B3" w:rsidP="006E23B3"/>
          <w:p w14:paraId="372A3A66" w14:textId="4A95AD28" w:rsidR="006E23B3" w:rsidRDefault="00C27DAE" w:rsidP="00C27DAE">
            <w:pPr>
              <w:pStyle w:val="Heading2"/>
            </w:pPr>
            <w:r>
              <w:t>EXPECTATIONS</w:t>
            </w:r>
          </w:p>
          <w:p w14:paraId="6B20B052" w14:textId="7EB5ACDE" w:rsidR="002E2620" w:rsidRPr="002E2620" w:rsidRDefault="002E2620" w:rsidP="002E2620">
            <w:r>
              <w:t>I am Looking for a tall and cheerful person</w:t>
            </w:r>
            <w:r w:rsidR="00953A14">
              <w:t>.</w:t>
            </w:r>
          </w:p>
          <w:p w14:paraId="38ED70C0" w14:textId="3B729E28" w:rsidR="00C27DAE" w:rsidRPr="00C27DAE" w:rsidRDefault="00C27DAE" w:rsidP="00C27DAE"/>
        </w:tc>
        <w:tc>
          <w:tcPr>
            <w:tcW w:w="892" w:type="dxa"/>
            <w:vMerge w:val="restart"/>
          </w:tcPr>
          <w:p w14:paraId="080B3A63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31CBAA21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  <w:tr w:rsidR="006E23B3" w:rsidRPr="002E4AFC" w14:paraId="31617C2C" w14:textId="77777777" w:rsidTr="002E4AFC">
        <w:trPr>
          <w:trHeight w:val="605"/>
          <w:jc w:val="center"/>
        </w:trPr>
        <w:tc>
          <w:tcPr>
            <w:tcW w:w="6397" w:type="dxa"/>
            <w:vMerge/>
          </w:tcPr>
          <w:p w14:paraId="5CAC182A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5127F4A0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04E07126" w14:textId="77777777" w:rsidR="006E23B3" w:rsidRPr="002E4AFC" w:rsidRDefault="006E23B3" w:rsidP="006E23B3">
            <w:pPr>
              <w:pStyle w:val="Heading2"/>
            </w:pPr>
            <w:r w:rsidRPr="002E4AFC">
              <w:t>Contact</w:t>
            </w:r>
          </w:p>
        </w:tc>
      </w:tr>
      <w:tr w:rsidR="006E23B3" w:rsidRPr="002E4AFC" w14:paraId="6E2A214F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03E574C3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14BD08FA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330E11C6" w14:textId="77777777"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CDCD07" wp14:editId="1A3F689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6DDB64DC" id="Shape" o:spid="_x0000_s1026" alt="GPS icon" style="position:absolute;margin-left:.65pt;margin-top:3.5pt;width:12.2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sdt>
              <w:sdtPr>
                <w:id w:val="1645700282"/>
                <w:placeholder>
                  <w:docPart w:val="8314D5D338DD4EEEB23B7C8EA4586E5D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[Your Address]</w:t>
                </w:r>
              </w:sdtContent>
            </w:sdt>
          </w:p>
          <w:p w14:paraId="3DCCA030" w14:textId="77777777" w:rsidR="006E23B3" w:rsidRPr="002E4AFC" w:rsidRDefault="001976F9" w:rsidP="006E23B3">
            <w:pPr>
              <w:pStyle w:val="Information"/>
            </w:pPr>
            <w:sdt>
              <w:sdtPr>
                <w:id w:val="-798381348"/>
                <w:placeholder>
                  <w:docPart w:val="1399D2B265BD43998BCC9AF20C755A57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E4AFC">
                  <w:t>[City, ST ZIP Code]</w:t>
                </w:r>
              </w:sdtContent>
            </w:sdt>
          </w:p>
        </w:tc>
      </w:tr>
      <w:tr w:rsidR="006E23B3" w:rsidRPr="002E4AFC" w14:paraId="3941BA7A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614CC5AA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5947EF3C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37B1C0E4" w14:textId="77777777"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9C945F" wp14:editId="4AF4AB5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35B925F9" id="Shape" o:spid="_x0000_s1026" alt="Phone icon" style="position:absolute;margin-left:0;margin-top:-.9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1701595270"/>
                <w:placeholder>
                  <w:docPart w:val="1E1EB63FBEDF4E158F49E114687433FC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[Your Phone]</w:t>
                </w:r>
              </w:sdtContent>
            </w:sdt>
          </w:p>
        </w:tc>
      </w:tr>
      <w:tr w:rsidR="006E23B3" w:rsidRPr="002E4AFC" w14:paraId="4294411F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299BB762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55D6F501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32820F5D" w14:textId="77777777"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5F3175" wp14:editId="09F916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02240369" id="Shape" o:spid="_x0000_s1026" alt="email icon" style="position:absolute;margin-left:0;margin-top:-.05pt;width:13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-1997099910"/>
                <w:placeholder>
                  <w:docPart w:val="1F71C8367B72402ABFF23DA31B31C55F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[Your Email]</w:t>
                </w:r>
              </w:sdtContent>
            </w:sdt>
          </w:p>
        </w:tc>
      </w:tr>
      <w:tr w:rsidR="006E23B3" w:rsidRPr="002E4AFC" w14:paraId="1170A777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4C931009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40DB17F0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303236E4" w14:textId="77777777"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3D16039" wp14:editId="02654BD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46C5D7F5" id="Shape" o:spid="_x0000_s1026" alt="website icon" style="position:absolute;margin-left:-.4pt;margin-top:-.05pt;width:13pt;height:1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994223924"/>
                <w:placeholder>
                  <w:docPart w:val="AD5A75AC748B4E668DE807BB1F539460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Your Website</w:t>
                </w:r>
              </w:sdtContent>
            </w:sdt>
          </w:p>
        </w:tc>
      </w:tr>
      <w:tr w:rsidR="006E23B3" w:rsidRPr="002E4AFC" w14:paraId="09D1C0EC" w14:textId="77777777" w:rsidTr="002E4AFC">
        <w:trPr>
          <w:trHeight w:val="796"/>
          <w:jc w:val="center"/>
        </w:trPr>
        <w:tc>
          <w:tcPr>
            <w:tcW w:w="6397" w:type="dxa"/>
            <w:vMerge/>
          </w:tcPr>
          <w:p w14:paraId="29D54385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758BFD23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167B0DEB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</w:tbl>
    <w:p w14:paraId="4EE2DB53" w14:textId="77777777" w:rsidR="00CE6104" w:rsidRPr="0006568A" w:rsidRDefault="00CE6104" w:rsidP="0006568A"/>
    <w:sectPr w:rsidR="00CE6104" w:rsidRPr="0006568A" w:rsidSect="006E23B3">
      <w:headerReference w:type="default" r:id="rId11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B058C" w14:textId="77777777" w:rsidR="001976F9" w:rsidRDefault="001976F9" w:rsidP="009129A0">
      <w:r>
        <w:separator/>
      </w:r>
    </w:p>
  </w:endnote>
  <w:endnote w:type="continuationSeparator" w:id="0">
    <w:p w14:paraId="7AE04C12" w14:textId="77777777" w:rsidR="001976F9" w:rsidRDefault="001976F9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A407D1-5D57-421D-8724-D96F632F36EE}"/>
    <w:embedBold r:id="rId2" w:fontKey="{684052EB-98E4-4C1C-AD9E-80A6398B45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DCB7117-0DFF-4BE1-B7DB-438D19F954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8F0EED27-CFFE-4B07-8458-78C3D706FAB5}"/>
    <w:embedBold r:id="rId5" w:fontKey="{AA13CD20-73E3-44A9-8292-602F357C240B}"/>
    <w:embedItalic r:id="rId6" w:fontKey="{DC7EB525-6FE9-4A06-9328-3CB8D1BB22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2B851A6-0D38-44B2-88F0-A153CFD4F5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91D27" w14:textId="77777777" w:rsidR="001976F9" w:rsidRDefault="001976F9" w:rsidP="009129A0">
      <w:r>
        <w:separator/>
      </w:r>
    </w:p>
  </w:footnote>
  <w:footnote w:type="continuationSeparator" w:id="0">
    <w:p w14:paraId="6BDBB60C" w14:textId="77777777" w:rsidR="001976F9" w:rsidRDefault="001976F9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41DD5" w14:textId="77777777" w:rsidR="009129A0" w:rsidRDefault="009129A0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0D0A40" wp14:editId="1C4F3C2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68446942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">
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094"/>
    <w:rsid w:val="00052382"/>
    <w:rsid w:val="0006568A"/>
    <w:rsid w:val="00076F0F"/>
    <w:rsid w:val="00084253"/>
    <w:rsid w:val="000D1F49"/>
    <w:rsid w:val="000E6867"/>
    <w:rsid w:val="001727CA"/>
    <w:rsid w:val="001976F9"/>
    <w:rsid w:val="002C56E6"/>
    <w:rsid w:val="002E2620"/>
    <w:rsid w:val="002E4AFC"/>
    <w:rsid w:val="002F2708"/>
    <w:rsid w:val="00311094"/>
    <w:rsid w:val="00361E11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60BE"/>
    <w:rsid w:val="005F78E5"/>
    <w:rsid w:val="005F7990"/>
    <w:rsid w:val="00635B84"/>
    <w:rsid w:val="0063739C"/>
    <w:rsid w:val="006E23B3"/>
    <w:rsid w:val="00770F25"/>
    <w:rsid w:val="007A35A8"/>
    <w:rsid w:val="007B0A85"/>
    <w:rsid w:val="007C6A52"/>
    <w:rsid w:val="0082043E"/>
    <w:rsid w:val="008311CD"/>
    <w:rsid w:val="008E203A"/>
    <w:rsid w:val="0091229C"/>
    <w:rsid w:val="009129A0"/>
    <w:rsid w:val="00940E73"/>
    <w:rsid w:val="0095180D"/>
    <w:rsid w:val="00953A14"/>
    <w:rsid w:val="0098597D"/>
    <w:rsid w:val="009929ED"/>
    <w:rsid w:val="009B15B0"/>
    <w:rsid w:val="009F619A"/>
    <w:rsid w:val="009F6DDE"/>
    <w:rsid w:val="00A370A8"/>
    <w:rsid w:val="00A54A73"/>
    <w:rsid w:val="00B85655"/>
    <w:rsid w:val="00B933F2"/>
    <w:rsid w:val="00BD4753"/>
    <w:rsid w:val="00BD5CB1"/>
    <w:rsid w:val="00BE62EE"/>
    <w:rsid w:val="00C003BA"/>
    <w:rsid w:val="00C24813"/>
    <w:rsid w:val="00C27DAE"/>
    <w:rsid w:val="00C46878"/>
    <w:rsid w:val="00CB4A51"/>
    <w:rsid w:val="00CD4532"/>
    <w:rsid w:val="00CD47B0"/>
    <w:rsid w:val="00CE6104"/>
    <w:rsid w:val="00CE7918"/>
    <w:rsid w:val="00CF4716"/>
    <w:rsid w:val="00D16163"/>
    <w:rsid w:val="00D4626B"/>
    <w:rsid w:val="00D73C5F"/>
    <w:rsid w:val="00DB3FAD"/>
    <w:rsid w:val="00E61C09"/>
    <w:rsid w:val="00EB3B58"/>
    <w:rsid w:val="00EC7359"/>
    <w:rsid w:val="00ED5539"/>
    <w:rsid w:val="00EE3054"/>
    <w:rsid w:val="00F00606"/>
    <w:rsid w:val="00F01256"/>
    <w:rsid w:val="00F024A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910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zim\Documents\Resume%20Format\tf56014725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8DBE123C2624E77BD8666903144F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94B94-9DEB-46C5-BE36-18594D1F12B3}"/>
      </w:docPartPr>
      <w:docPartBody>
        <w:p w:rsidR="00873B36" w:rsidRDefault="007C0313">
          <w:pPr>
            <w:pStyle w:val="48DBE123C2624E77BD8666903144F0F9"/>
          </w:pPr>
          <w:r w:rsidRPr="002E4AFC">
            <w:t>[First Name]</w:t>
          </w:r>
        </w:p>
      </w:docPartBody>
    </w:docPart>
    <w:docPart>
      <w:docPartPr>
        <w:name w:val="0568FE50388D45A9BF9E81413C61C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0C79C-6FE6-42C1-992F-1DFC301962CC}"/>
      </w:docPartPr>
      <w:docPartBody>
        <w:p w:rsidR="00873B36" w:rsidRDefault="007C0313">
          <w:pPr>
            <w:pStyle w:val="0568FE50388D45A9BF9E81413C61C7F5"/>
          </w:pPr>
          <w:r w:rsidRPr="002E4AFC">
            <w:t>[Surname]</w:t>
          </w:r>
        </w:p>
      </w:docPartBody>
    </w:docPart>
    <w:docPart>
      <w:docPartPr>
        <w:name w:val="EBCE6AF4FA0E4582BB3D5A5BB8479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5A8A5-B660-473B-97D4-AD841C9677C1}"/>
      </w:docPartPr>
      <w:docPartBody>
        <w:p w:rsidR="00873B36" w:rsidRDefault="007C0313">
          <w:pPr>
            <w:pStyle w:val="EBCE6AF4FA0E4582BB3D5A5BB8479493"/>
          </w:pPr>
          <w:r w:rsidRPr="00837E03">
            <w:t>[School Name]</w:t>
          </w:r>
        </w:p>
      </w:docPartBody>
    </w:docPart>
    <w:docPart>
      <w:docPartPr>
        <w:name w:val="FC3AD1A3D74F4777883046DBC0E8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56CFC-BF97-4E4F-8BE4-A509A29E1A09}"/>
      </w:docPartPr>
      <w:docPartBody>
        <w:p w:rsidR="00873B36" w:rsidRDefault="007C0313">
          <w:pPr>
            <w:pStyle w:val="FC3AD1A3D74F4777883046DBC0E8C50B"/>
          </w:pPr>
          <w:r w:rsidRPr="000F7D04">
            <w:t>[City, State]</w:t>
          </w:r>
        </w:p>
      </w:docPartBody>
    </w:docPart>
    <w:docPart>
      <w:docPartPr>
        <w:name w:val="64BCE41575F14A769119BD55DF3A1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E0B82-BC43-4F35-8013-CEBDF9B11033}"/>
      </w:docPartPr>
      <w:docPartBody>
        <w:p w:rsidR="00873B36" w:rsidRDefault="007C0313">
          <w:pPr>
            <w:pStyle w:val="64BCE41575F14A769119BD55DF3A1A47"/>
          </w:pPr>
          <w:r w:rsidRPr="000F7D04">
            <w:t>[You might want to include your GPA here and a brief summary of relevant coursework,</w:t>
          </w:r>
          <w:r>
            <w:t xml:space="preserve"> </w:t>
          </w:r>
          <w:r w:rsidRPr="000F7D04">
            <w:t>awards, and honors.]</w:t>
          </w:r>
        </w:p>
      </w:docPartBody>
    </w:docPart>
    <w:docPart>
      <w:docPartPr>
        <w:name w:val="8314D5D338DD4EEEB23B7C8EA4586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2F2B2-FBA5-4EAD-AC35-BF465906DA93}"/>
      </w:docPartPr>
      <w:docPartBody>
        <w:p w:rsidR="00873B36" w:rsidRDefault="007C0313">
          <w:pPr>
            <w:pStyle w:val="8314D5D338DD4EEEB23B7C8EA4586E5D"/>
          </w:pPr>
          <w:r w:rsidRPr="002E4AFC">
            <w:t>[Your Address]</w:t>
          </w:r>
        </w:p>
      </w:docPartBody>
    </w:docPart>
    <w:docPart>
      <w:docPartPr>
        <w:name w:val="1399D2B265BD43998BCC9AF20C755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8E64F-4694-439A-8832-45D16CBD749F}"/>
      </w:docPartPr>
      <w:docPartBody>
        <w:p w:rsidR="00873B36" w:rsidRDefault="007C0313">
          <w:pPr>
            <w:pStyle w:val="1399D2B265BD43998BCC9AF20C755A57"/>
          </w:pPr>
          <w:r w:rsidRPr="002E4AFC">
            <w:t>[City, ST ZIP Code]</w:t>
          </w:r>
        </w:p>
      </w:docPartBody>
    </w:docPart>
    <w:docPart>
      <w:docPartPr>
        <w:name w:val="1E1EB63FBEDF4E158F49E11468743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98DEB-589A-4C4E-9006-A63304BE1F05}"/>
      </w:docPartPr>
      <w:docPartBody>
        <w:p w:rsidR="00873B36" w:rsidRDefault="007C0313">
          <w:pPr>
            <w:pStyle w:val="1E1EB63FBEDF4E158F49E114687433FC"/>
          </w:pPr>
          <w:r w:rsidRPr="002E4AFC">
            <w:t>[Your Phone]</w:t>
          </w:r>
        </w:p>
      </w:docPartBody>
    </w:docPart>
    <w:docPart>
      <w:docPartPr>
        <w:name w:val="1F71C8367B72402ABFF23DA31B31C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21B79-6D38-4C2B-A588-C72E7A8E22EC}"/>
      </w:docPartPr>
      <w:docPartBody>
        <w:p w:rsidR="00873B36" w:rsidRDefault="007C0313">
          <w:pPr>
            <w:pStyle w:val="1F71C8367B72402ABFF23DA31B31C55F"/>
          </w:pPr>
          <w:r w:rsidRPr="002E4AFC">
            <w:t>[Your Email]</w:t>
          </w:r>
        </w:p>
      </w:docPartBody>
    </w:docPart>
    <w:docPart>
      <w:docPartPr>
        <w:name w:val="AD5A75AC748B4E668DE807BB1F539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B0DD1-6530-4791-9D07-4DE404E0ECA3}"/>
      </w:docPartPr>
      <w:docPartBody>
        <w:p w:rsidR="00873B36" w:rsidRDefault="007C0313">
          <w:pPr>
            <w:pStyle w:val="AD5A75AC748B4E668DE807BB1F539460"/>
          </w:pPr>
          <w:r w:rsidRPr="002E4AFC">
            <w:t>Your 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313"/>
    <w:rsid w:val="00094DF3"/>
    <w:rsid w:val="000D1BAE"/>
    <w:rsid w:val="00281AD7"/>
    <w:rsid w:val="007C0313"/>
    <w:rsid w:val="00873B36"/>
    <w:rsid w:val="0098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DBE123C2624E77BD8666903144F0F9">
    <w:name w:val="48DBE123C2624E77BD8666903144F0F9"/>
  </w:style>
  <w:style w:type="paragraph" w:customStyle="1" w:styleId="0568FE50388D45A9BF9E81413C61C7F5">
    <w:name w:val="0568FE50388D45A9BF9E81413C61C7F5"/>
  </w:style>
  <w:style w:type="paragraph" w:customStyle="1" w:styleId="4E9A246C349E464DA92EBB07DB1E8E9E">
    <w:name w:val="4E9A246C349E464DA92EBB07DB1E8E9E"/>
  </w:style>
  <w:style w:type="paragraph" w:customStyle="1" w:styleId="5761DA306BB74A7D9AF1ABF4CBC72719">
    <w:name w:val="5761DA306BB74A7D9AF1ABF4CBC72719"/>
  </w:style>
  <w:style w:type="paragraph" w:customStyle="1" w:styleId="004E1D18C5D149F3A375A6C92FB953E5">
    <w:name w:val="004E1D18C5D149F3A375A6C92FB953E5"/>
  </w:style>
  <w:style w:type="paragraph" w:customStyle="1" w:styleId="1B558043A5AF4211805CCA3503467A84">
    <w:name w:val="1B558043A5AF4211805CCA3503467A84"/>
  </w:style>
  <w:style w:type="paragraph" w:customStyle="1" w:styleId="D72729DD94BE4A42BC237A6A7B813468">
    <w:name w:val="D72729DD94BE4A42BC237A6A7B813468"/>
  </w:style>
  <w:style w:type="paragraph" w:customStyle="1" w:styleId="9856BFF229F24AC6886598D740CE2406">
    <w:name w:val="9856BFF229F24AC6886598D740CE2406"/>
  </w:style>
  <w:style w:type="paragraph" w:customStyle="1" w:styleId="0A72B1AC50954B87A4A5C72EC174BD43">
    <w:name w:val="0A72B1AC50954B87A4A5C72EC174BD43"/>
  </w:style>
  <w:style w:type="paragraph" w:customStyle="1" w:styleId="CEDC32BD5A224D14AD470CD2ED0ABF78">
    <w:name w:val="CEDC32BD5A224D14AD470CD2ED0ABF78"/>
  </w:style>
  <w:style w:type="paragraph" w:customStyle="1" w:styleId="3479A53C48D44CC1B007511EB68E8947">
    <w:name w:val="3479A53C48D44CC1B007511EB68E8947"/>
  </w:style>
  <w:style w:type="paragraph" w:customStyle="1" w:styleId="DD33FCBA0C1A49B1972ABCD5A765B349">
    <w:name w:val="DD33FCBA0C1A49B1972ABCD5A765B349"/>
  </w:style>
  <w:style w:type="paragraph" w:customStyle="1" w:styleId="00CADD711EE54C5CA607DA79C67DE180">
    <w:name w:val="00CADD711EE54C5CA607DA79C67DE180"/>
  </w:style>
  <w:style w:type="paragraph" w:customStyle="1" w:styleId="FB6D1132697946B59E121D3BDBEBEE57">
    <w:name w:val="FB6D1132697946B59E121D3BDBEBEE57"/>
  </w:style>
  <w:style w:type="paragraph" w:customStyle="1" w:styleId="6D08322696804132AEA3668B981178B4">
    <w:name w:val="6D08322696804132AEA3668B981178B4"/>
  </w:style>
  <w:style w:type="paragraph" w:customStyle="1" w:styleId="14B008D15C9B43428D44E726C96C8C07">
    <w:name w:val="14B008D15C9B43428D44E726C96C8C07"/>
  </w:style>
  <w:style w:type="paragraph" w:customStyle="1" w:styleId="4295E2015CF04423AC48916A9C342E64">
    <w:name w:val="4295E2015CF04423AC48916A9C342E64"/>
  </w:style>
  <w:style w:type="paragraph" w:customStyle="1" w:styleId="FB936593BD5C4EAAA7601F081F356796">
    <w:name w:val="FB936593BD5C4EAAA7601F081F356796"/>
  </w:style>
  <w:style w:type="paragraph" w:customStyle="1" w:styleId="EBCE6AF4FA0E4582BB3D5A5BB8479493">
    <w:name w:val="EBCE6AF4FA0E4582BB3D5A5BB8479493"/>
  </w:style>
  <w:style w:type="paragraph" w:customStyle="1" w:styleId="FC3AD1A3D74F4777883046DBC0E8C50B">
    <w:name w:val="FC3AD1A3D74F4777883046DBC0E8C50B"/>
  </w:style>
  <w:style w:type="paragraph" w:customStyle="1" w:styleId="64BCE41575F14A769119BD55DF3A1A47">
    <w:name w:val="64BCE41575F14A769119BD55DF3A1A47"/>
  </w:style>
  <w:style w:type="paragraph" w:customStyle="1" w:styleId="38DF599F00D6442DBD77953C80705F9B">
    <w:name w:val="38DF599F00D6442DBD77953C80705F9B"/>
  </w:style>
  <w:style w:type="paragraph" w:customStyle="1" w:styleId="B4384AE9B1EF45828CD6037A855E640F">
    <w:name w:val="B4384AE9B1EF45828CD6037A855E640F"/>
  </w:style>
  <w:style w:type="paragraph" w:customStyle="1" w:styleId="8314D5D338DD4EEEB23B7C8EA4586E5D">
    <w:name w:val="8314D5D338DD4EEEB23B7C8EA4586E5D"/>
  </w:style>
  <w:style w:type="paragraph" w:customStyle="1" w:styleId="1399D2B265BD43998BCC9AF20C755A57">
    <w:name w:val="1399D2B265BD43998BCC9AF20C755A57"/>
  </w:style>
  <w:style w:type="paragraph" w:customStyle="1" w:styleId="1E1EB63FBEDF4E158F49E114687433FC">
    <w:name w:val="1E1EB63FBEDF4E158F49E114687433FC"/>
  </w:style>
  <w:style w:type="paragraph" w:customStyle="1" w:styleId="1F71C8367B72402ABFF23DA31B31C55F">
    <w:name w:val="1F71C8367B72402ABFF23DA31B31C55F"/>
  </w:style>
  <w:style w:type="paragraph" w:customStyle="1" w:styleId="AD5A75AC748B4E668DE807BB1F539460">
    <w:name w:val="AD5A75AC748B4E668DE807BB1F5394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tf56014725_win32</Template>
  <TotalTime>0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2022-02-16T10:26:00Z</dcterms:created>
  <dcterms:modified xsi:type="dcterms:W3CDTF">2022-02-17T11:01:00Z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